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F5BB8" w14:textId="77777777" w:rsidR="008E0315" w:rsidRPr="002A382C" w:rsidRDefault="003E0B01" w:rsidP="002A382C">
      <w:pPr>
        <w:pStyle w:val="Title"/>
      </w:pPr>
      <w:r>
        <w:fldChar w:fldCharType="begin"/>
      </w:r>
      <w:r>
        <w:instrText xml:space="preserve"> MACROBUTTON  AcceptAllChangesShown "[Click here and enter your Paper Title]" </w:instrText>
      </w:r>
      <w:r>
        <w:fldChar w:fldCharType="end"/>
      </w:r>
    </w:p>
    <w:p w14:paraId="650E449C" w14:textId="77777777" w:rsidR="00AE47E2" w:rsidRPr="00AE47E2" w:rsidRDefault="00AE47E2" w:rsidP="00AE47E2">
      <w:pPr>
        <w:pStyle w:val="author"/>
      </w:pPr>
      <w:r w:rsidRPr="00AE47E2">
        <w:fldChar w:fldCharType="begin"/>
      </w:r>
      <w:r w:rsidRPr="00AE47E2">
        <w:instrText xml:space="preserve">MACROBUTTON NoMacro [Click here and enter </w:instrText>
      </w:r>
      <w:r>
        <w:instrText xml:space="preserve">an </w:instrText>
      </w:r>
      <w:r w:rsidRPr="00AE47E2">
        <w:instrText>a</w:instrText>
      </w:r>
      <w:r>
        <w:instrText>uthor</w:instrText>
      </w:r>
      <w:r w:rsidRPr="00AE47E2">
        <w:instrText>]</w:instrText>
      </w:r>
      <w:r w:rsidRPr="00AE47E2">
        <w:fldChar w:fldCharType="end"/>
      </w:r>
      <w:r w:rsidRPr="00AE47E2">
        <w:rPr>
          <w:vertAlign w:val="superscript"/>
        </w:rPr>
        <w:t>1</w:t>
      </w:r>
      <w:r w:rsidR="00AE43D8" w:rsidRPr="00AE43D8">
        <w:t xml:space="preserve">, </w:t>
      </w:r>
      <w:r w:rsidRPr="00AE47E2">
        <w:fldChar w:fldCharType="begin"/>
      </w:r>
      <w:r w:rsidRPr="00AE47E2">
        <w:instrText xml:space="preserve">MACROBUTTON NoMacro [Click here and enter </w:instrText>
      </w:r>
      <w:r>
        <w:instrText xml:space="preserve">an </w:instrText>
      </w:r>
      <w:r w:rsidRPr="00AE47E2">
        <w:instrText>a</w:instrText>
      </w:r>
      <w:r>
        <w:instrText>uthor</w:instrText>
      </w:r>
      <w:r w:rsidRPr="00AE47E2">
        <w:instrText>]</w:instrText>
      </w:r>
      <w:r w:rsidRPr="00AE47E2">
        <w:fldChar w:fldCharType="end"/>
      </w:r>
      <w:r>
        <w:rPr>
          <w:vertAlign w:val="superscript"/>
        </w:rPr>
        <w:t>2</w:t>
      </w:r>
      <w:r>
        <w:t xml:space="preserve">, </w:t>
      </w:r>
      <w:r w:rsidRPr="00AE47E2">
        <w:fldChar w:fldCharType="begin"/>
      </w:r>
      <w:r w:rsidRPr="00AE47E2">
        <w:instrText xml:space="preserve">MACROBUTTON NoMacro [Click here and enter </w:instrText>
      </w:r>
      <w:r>
        <w:instrText xml:space="preserve">an </w:instrText>
      </w:r>
      <w:r w:rsidRPr="00AE47E2">
        <w:instrText>a</w:instrText>
      </w:r>
      <w:r>
        <w:instrText>uthor</w:instrText>
      </w:r>
      <w:r w:rsidRPr="00AE47E2">
        <w:instrText>]</w:instrText>
      </w:r>
      <w:r w:rsidRPr="00AE47E2">
        <w:fldChar w:fldCharType="end"/>
      </w:r>
      <w:r>
        <w:rPr>
          <w:vertAlign w:val="superscript"/>
        </w:rPr>
        <w:t>3</w:t>
      </w:r>
    </w:p>
    <w:p w14:paraId="6F6AF94D" w14:textId="77777777" w:rsidR="00203279" w:rsidRPr="00AE43D8" w:rsidRDefault="00203279" w:rsidP="00AE47E2"/>
    <w:p w14:paraId="75EAEDA4" w14:textId="77777777" w:rsidR="00AE47E2" w:rsidRDefault="008E0315" w:rsidP="002A382C">
      <w:pPr>
        <w:pStyle w:val="address"/>
      </w:pPr>
      <w:r w:rsidRPr="002A382C">
        <w:t xml:space="preserve">1 </w:t>
      </w:r>
      <w:r w:rsidR="00AE47E2" w:rsidRPr="00AE47E2">
        <w:fldChar w:fldCharType="begin"/>
      </w:r>
      <w:r w:rsidR="00AE47E2" w:rsidRPr="00AE47E2">
        <w:instrText xml:space="preserve">MACROBUTTON NoMacro [Click here and enter </w:instrText>
      </w:r>
      <w:r w:rsidR="00AE47E2">
        <w:instrText>an Organisation, Postal Address, State, Postcode, Email Address</w:instrText>
      </w:r>
      <w:r w:rsidR="008D791A">
        <w:instrText xml:space="preserve"> for Author 1</w:instrText>
      </w:r>
      <w:r w:rsidR="00AE47E2" w:rsidRPr="00AE47E2">
        <w:instrText>]</w:instrText>
      </w:r>
      <w:r w:rsidR="00AE47E2" w:rsidRPr="00AE47E2">
        <w:fldChar w:fldCharType="end"/>
      </w:r>
      <w:r w:rsidR="00AE47E2">
        <w:t xml:space="preserve"> </w:t>
      </w:r>
    </w:p>
    <w:p w14:paraId="50AB915B" w14:textId="77777777" w:rsidR="008E0315" w:rsidRPr="002A382C" w:rsidRDefault="00AE43D8" w:rsidP="002A382C">
      <w:pPr>
        <w:pStyle w:val="address"/>
      </w:pPr>
      <w:r w:rsidRPr="002A382C">
        <w:t xml:space="preserve">2 </w:t>
      </w:r>
      <w:r w:rsidR="008D791A" w:rsidRPr="00AE47E2">
        <w:fldChar w:fldCharType="begin"/>
      </w:r>
      <w:r w:rsidR="008D791A" w:rsidRPr="00AE47E2">
        <w:instrText xml:space="preserve">MACROBUTTON NoMacro [Click here and enter </w:instrText>
      </w:r>
      <w:r w:rsidR="008D791A">
        <w:instrText>an Organisation, Postal Address, State, Postcode, Email Address for Author 2</w:instrText>
      </w:r>
      <w:r w:rsidR="008D791A" w:rsidRPr="00AE47E2">
        <w:instrText>]</w:instrText>
      </w:r>
      <w:r w:rsidR="008D791A" w:rsidRPr="00AE47E2">
        <w:fldChar w:fldCharType="end"/>
      </w:r>
    </w:p>
    <w:p w14:paraId="60F435BC" w14:textId="77777777" w:rsidR="00AE47E2" w:rsidRPr="002A382C" w:rsidRDefault="00AE47E2" w:rsidP="00AE47E2">
      <w:pPr>
        <w:pStyle w:val="address"/>
      </w:pPr>
      <w:r>
        <w:t>3</w:t>
      </w:r>
      <w:r w:rsidRPr="002A382C">
        <w:t xml:space="preserve"> </w:t>
      </w:r>
      <w:r w:rsidR="008D791A" w:rsidRPr="00AE47E2">
        <w:fldChar w:fldCharType="begin"/>
      </w:r>
      <w:r w:rsidR="008D791A" w:rsidRPr="00AE47E2">
        <w:instrText xml:space="preserve">MACROBUTTON NoMacro [Click here and enter </w:instrText>
      </w:r>
      <w:r w:rsidR="008D791A">
        <w:instrText>an Organisation, Postal Address, State, Postcode, Email Address for Author 3</w:instrText>
      </w:r>
      <w:r w:rsidR="008D791A" w:rsidRPr="00AE47E2">
        <w:instrText>]</w:instrText>
      </w:r>
      <w:r w:rsidR="008D791A" w:rsidRPr="00AE47E2">
        <w:fldChar w:fldCharType="end"/>
      </w:r>
    </w:p>
    <w:p w14:paraId="13BE59CC" w14:textId="77777777" w:rsidR="008E0315" w:rsidRPr="00AE43D8" w:rsidRDefault="008E0315" w:rsidP="00203279"/>
    <w:p w14:paraId="08879B30" w14:textId="12FD4E7A" w:rsidR="008D791A" w:rsidRDefault="00613D40" w:rsidP="002A382C">
      <w:r>
        <w:fldChar w:fldCharType="begin"/>
      </w:r>
      <w:r>
        <w:instrText xml:space="preserve"> MACROBUTTON  AcceptAllChangesShown "[Click here and enter your 400-500 words abstract]" </w:instrText>
      </w:r>
      <w:r>
        <w:fldChar w:fldCharType="end"/>
      </w:r>
    </w:p>
    <w:p w14:paraId="55593D21" w14:textId="77777777" w:rsidR="008D791A" w:rsidRPr="00CC03D1" w:rsidRDefault="008D791A" w:rsidP="002A382C"/>
    <w:p w14:paraId="5B8AF9C5" w14:textId="77777777" w:rsidR="00AF15A4" w:rsidRPr="00CC03D1" w:rsidRDefault="00AF15A4" w:rsidP="00AF15A4">
      <w:r w:rsidRPr="00CC03D1">
        <w:rPr>
          <w:b/>
        </w:rPr>
        <w:t>Instructions:</w:t>
      </w:r>
      <w:r w:rsidRPr="00CC03D1">
        <w:t xml:space="preserve"> </w:t>
      </w:r>
    </w:p>
    <w:p w14:paraId="7D9CF226" w14:textId="77777777" w:rsidR="00AF15A4" w:rsidRPr="00CC03D1" w:rsidRDefault="00AF15A4" w:rsidP="00AF15A4">
      <w:pPr>
        <w:numPr>
          <w:ilvl w:val="0"/>
          <w:numId w:val="2"/>
        </w:numPr>
      </w:pPr>
      <w:r w:rsidRPr="00CC03D1">
        <w:t xml:space="preserve">Save this file as a MS </w:t>
      </w:r>
      <w:r w:rsidRPr="00CC03D1">
        <w:rPr>
          <w:b/>
        </w:rPr>
        <w:t>Word</w:t>
      </w:r>
      <w:r w:rsidRPr="00CC03D1">
        <w:t xml:space="preserve"> document to your </w:t>
      </w:r>
      <w:proofErr w:type="gramStart"/>
      <w:r w:rsidRPr="00CC03D1">
        <w:t>desktop</w:t>
      </w:r>
      <w:proofErr w:type="gramEnd"/>
    </w:p>
    <w:p w14:paraId="0902981D" w14:textId="77777777" w:rsidR="00AF15A4" w:rsidRPr="00CC03D1" w:rsidRDefault="00AF15A4" w:rsidP="00AF15A4">
      <w:pPr>
        <w:numPr>
          <w:ilvl w:val="0"/>
          <w:numId w:val="2"/>
        </w:numPr>
      </w:pPr>
      <w:r w:rsidRPr="00CC03D1">
        <w:t xml:space="preserve">Please </w:t>
      </w:r>
      <w:r w:rsidR="008E198B" w:rsidRPr="00CC03D1">
        <w:t>only capitalise the first word and pronouns in your P</w:t>
      </w:r>
      <w:r w:rsidR="003E0B01" w:rsidRPr="00CC03D1">
        <w:t>aper</w:t>
      </w:r>
      <w:r w:rsidR="008E198B" w:rsidRPr="00CC03D1">
        <w:t xml:space="preserve"> Title</w:t>
      </w:r>
    </w:p>
    <w:p w14:paraId="43925133" w14:textId="77777777" w:rsidR="00AF15A4" w:rsidRPr="00CC03D1" w:rsidRDefault="00AF15A4" w:rsidP="00AF15A4">
      <w:pPr>
        <w:numPr>
          <w:ilvl w:val="0"/>
          <w:numId w:val="2"/>
        </w:numPr>
      </w:pPr>
      <w:r w:rsidRPr="00CC03D1">
        <w:t xml:space="preserve">Make sure you include all the authors and their organisation details in the </w:t>
      </w:r>
      <w:proofErr w:type="gramStart"/>
      <w:r w:rsidRPr="00CC03D1">
        <w:t>abstract</w:t>
      </w:r>
      <w:proofErr w:type="gramEnd"/>
    </w:p>
    <w:p w14:paraId="5F41E200" w14:textId="77777777" w:rsidR="00AF15A4" w:rsidRPr="00CC03D1" w:rsidRDefault="00AF15A4" w:rsidP="00AF15A4">
      <w:pPr>
        <w:numPr>
          <w:ilvl w:val="0"/>
          <w:numId w:val="2"/>
        </w:numPr>
      </w:pPr>
      <w:r w:rsidRPr="00CC03D1">
        <w:t>Highlight the presenting author by mak</w:t>
      </w:r>
      <w:r w:rsidR="005D313D" w:rsidRPr="00CC03D1">
        <w:t>ing</w:t>
      </w:r>
      <w:r w:rsidRPr="00CC03D1">
        <w:t xml:space="preserve"> his/her name </w:t>
      </w:r>
      <w:proofErr w:type="gramStart"/>
      <w:r w:rsidRPr="00CC03D1">
        <w:t>bold</w:t>
      </w:r>
      <w:proofErr w:type="gramEnd"/>
    </w:p>
    <w:p w14:paraId="7D87F6FC" w14:textId="77777777" w:rsidR="00AF15A4" w:rsidRPr="00CC03D1" w:rsidRDefault="00AF15A4" w:rsidP="00AF15A4">
      <w:pPr>
        <w:numPr>
          <w:ilvl w:val="0"/>
          <w:numId w:val="2"/>
        </w:numPr>
      </w:pPr>
      <w:r w:rsidRPr="00CC03D1">
        <w:t xml:space="preserve">Your </w:t>
      </w:r>
      <w:r w:rsidR="00071415" w:rsidRPr="00CC03D1">
        <w:t>paper</w:t>
      </w:r>
      <w:r w:rsidRPr="00CC03D1">
        <w:t xml:space="preserve"> will appear </w:t>
      </w:r>
      <w:r w:rsidR="00071415" w:rsidRPr="00CC03D1">
        <w:t>in any publications</w:t>
      </w:r>
      <w:r w:rsidRPr="00CC03D1">
        <w:t xml:space="preserve"> exactly as </w:t>
      </w:r>
      <w:proofErr w:type="gramStart"/>
      <w:r w:rsidRPr="00CC03D1">
        <w:t>submitted</w:t>
      </w:r>
      <w:proofErr w:type="gramEnd"/>
    </w:p>
    <w:p w14:paraId="641B0B58" w14:textId="77777777" w:rsidR="00987BDF" w:rsidRDefault="00987BDF" w:rsidP="00987BDF">
      <w:pPr>
        <w:pStyle w:val="Heading1"/>
      </w:pPr>
    </w:p>
    <w:p w14:paraId="7C8F1B16" w14:textId="77777777" w:rsidR="00DF47EF" w:rsidRDefault="00DF47EF" w:rsidP="00DF47EF">
      <w:pPr>
        <w:pStyle w:val="Heading1"/>
      </w:pPr>
      <w:r>
        <w:t>Text</w:t>
      </w:r>
    </w:p>
    <w:p w14:paraId="190F1F51" w14:textId="77777777" w:rsidR="00DF47EF" w:rsidRDefault="00DF47EF" w:rsidP="003075AC">
      <w:pPr>
        <w:pStyle w:val="ListBullet"/>
      </w:pPr>
      <w:r>
        <w:t>Use “</w:t>
      </w:r>
      <w:r>
        <w:rPr>
          <w:b/>
        </w:rPr>
        <w:t>Times New Roman</w:t>
      </w:r>
      <w:r>
        <w:t>” for all text including headings. Left align all text, images and tables.</w:t>
      </w:r>
    </w:p>
    <w:p w14:paraId="743137DF" w14:textId="77777777" w:rsidR="00DF47EF" w:rsidRDefault="00DF47EF" w:rsidP="003075AC">
      <w:pPr>
        <w:pStyle w:val="ListBullet"/>
      </w:pPr>
      <w:r>
        <w:t xml:space="preserve">Use the </w:t>
      </w:r>
      <w:r>
        <w:rPr>
          <w:b/>
          <w:bCs/>
        </w:rPr>
        <w:t xml:space="preserve">Normal </w:t>
      </w:r>
      <w:r>
        <w:t xml:space="preserve">style for all text (style-normal) where possible in preference to "Body text" styles. Normal text should be 11 </w:t>
      </w:r>
      <w:proofErr w:type="gramStart"/>
      <w:r>
        <w:t>point</w:t>
      </w:r>
      <w:proofErr w:type="gramEnd"/>
      <w:r>
        <w:t xml:space="preserve"> with single line spacing.</w:t>
      </w:r>
    </w:p>
    <w:p w14:paraId="1F3950DD" w14:textId="77777777" w:rsidR="00DF47EF" w:rsidRDefault="00DF47EF" w:rsidP="003075AC">
      <w:pPr>
        <w:pStyle w:val="ListBullet"/>
      </w:pPr>
      <w:r>
        <w:t xml:space="preserve">Do not indent the first line of a </w:t>
      </w:r>
      <w:r>
        <w:rPr>
          <w:bCs/>
        </w:rPr>
        <w:t>paragraph</w:t>
      </w:r>
      <w:r>
        <w:t>. Leave one blank line between paragraphs and before new section headings.</w:t>
      </w:r>
    </w:p>
    <w:p w14:paraId="74DFE2A8" w14:textId="77777777" w:rsidR="00DF47EF" w:rsidRDefault="00DF47EF" w:rsidP="003075AC">
      <w:pPr>
        <w:pStyle w:val="ListBullet"/>
      </w:pPr>
      <w:r>
        <w:t>Margins should be set at 2 cm all round.</w:t>
      </w:r>
    </w:p>
    <w:p w14:paraId="4C0745F6" w14:textId="77777777" w:rsidR="00DF47EF" w:rsidRDefault="00DF47EF" w:rsidP="003075AC">
      <w:pPr>
        <w:pStyle w:val="ListBullet"/>
        <w:numPr>
          <w:ilvl w:val="0"/>
          <w:numId w:val="0"/>
        </w:numPr>
      </w:pPr>
    </w:p>
    <w:p w14:paraId="4E13BCD1" w14:textId="77777777" w:rsidR="00DF47EF" w:rsidRDefault="00DF47EF" w:rsidP="00DF47EF">
      <w:pPr>
        <w:pStyle w:val="Heading1"/>
      </w:pPr>
      <w:r>
        <w:t>Headings and sections</w:t>
      </w:r>
    </w:p>
    <w:p w14:paraId="663F7E95" w14:textId="77777777" w:rsidR="00DF47EF" w:rsidRDefault="00DF47EF" w:rsidP="003075AC">
      <w:pPr>
        <w:pStyle w:val="ListBullet"/>
      </w:pPr>
      <w:r>
        <w:rPr>
          <w:b/>
        </w:rPr>
        <w:t>Paper title:</w:t>
      </w:r>
      <w:r>
        <w:t xml:space="preserve"> 14 point, bold, sentence case (capitals for proper nouns only). Leave one blank line below the title.</w:t>
      </w:r>
    </w:p>
    <w:p w14:paraId="2CE8001C" w14:textId="77777777" w:rsidR="00DF47EF" w:rsidRDefault="00DF47EF" w:rsidP="003075AC">
      <w:pPr>
        <w:pStyle w:val="ListBullet"/>
      </w:pPr>
      <w:r>
        <w:rPr>
          <w:b/>
        </w:rPr>
        <w:t>Authors' names:</w:t>
      </w:r>
      <w:r>
        <w:t xml:space="preserve"> 11 </w:t>
      </w:r>
      <w:proofErr w:type="gramStart"/>
      <w:r>
        <w:t>point</w:t>
      </w:r>
      <w:proofErr w:type="gramEnd"/>
      <w:r>
        <w:t xml:space="preserve">. First name or initials should come before the family name for each author. Highlight the </w:t>
      </w:r>
      <w:r>
        <w:rPr>
          <w:b/>
        </w:rPr>
        <w:t>presenting author</w:t>
      </w:r>
      <w:r>
        <w:t xml:space="preserve"> in bold. Use superscript capital letter to indicate different affiliations.</w:t>
      </w:r>
    </w:p>
    <w:p w14:paraId="5B58EDD0" w14:textId="77777777" w:rsidR="00DF47EF" w:rsidRDefault="00DF47EF" w:rsidP="003075AC">
      <w:pPr>
        <w:pStyle w:val="ListBullet"/>
      </w:pPr>
      <w:r>
        <w:rPr>
          <w:b/>
        </w:rPr>
        <w:t xml:space="preserve">Authors affiliation: </w:t>
      </w:r>
      <w:proofErr w:type="gramStart"/>
      <w:r>
        <w:rPr>
          <w:bCs/>
        </w:rPr>
        <w:t>9 point</w:t>
      </w:r>
      <w:proofErr w:type="gramEnd"/>
      <w:r>
        <w:t>, sentence case (capitals for first letter and proper nouns only), provide email address of first or presenting author and each affiliation defined by a superscript capital letter</w:t>
      </w:r>
      <w:r>
        <w:rPr>
          <w:b/>
        </w:rPr>
        <w:t xml:space="preserve">. </w:t>
      </w:r>
    </w:p>
    <w:p w14:paraId="7DA834E0" w14:textId="77777777" w:rsidR="00DF47EF" w:rsidRDefault="00DF47EF" w:rsidP="003075AC">
      <w:pPr>
        <w:pStyle w:val="ListBullet"/>
      </w:pPr>
      <w:r>
        <w:rPr>
          <w:b/>
        </w:rPr>
        <w:t>Section headings</w:t>
      </w:r>
      <w:r>
        <w:rPr>
          <w:bCs/>
        </w:rPr>
        <w:t xml:space="preserve">: </w:t>
      </w:r>
      <w:r>
        <w:t xml:space="preserve">11 </w:t>
      </w:r>
      <w:proofErr w:type="gramStart"/>
      <w:r>
        <w:t>point</w:t>
      </w:r>
      <w:proofErr w:type="gramEnd"/>
      <w:r>
        <w:t xml:space="preserve">, bold but not italic, sentence case (capitals for first letter and proper nouns only). </w:t>
      </w:r>
    </w:p>
    <w:p w14:paraId="3901804B" w14:textId="77777777" w:rsidR="00DF47EF" w:rsidRDefault="00DF47EF" w:rsidP="003075AC">
      <w:pPr>
        <w:pStyle w:val="ListBullet"/>
      </w:pPr>
      <w:r>
        <w:rPr>
          <w:b/>
          <w:bCs/>
        </w:rPr>
        <w:t>Section subheadings</w:t>
      </w:r>
      <w:r>
        <w:t xml:space="preserve">: </w:t>
      </w:r>
      <w:proofErr w:type="gramStart"/>
      <w:r>
        <w:t>11 point</w:t>
      </w:r>
      <w:proofErr w:type="gramEnd"/>
      <w:r>
        <w:t>, italic, sentence case (capitals for first letter and proper nouns only).</w:t>
      </w:r>
    </w:p>
    <w:p w14:paraId="09A38E19" w14:textId="77777777" w:rsidR="003075AC" w:rsidRDefault="003075AC" w:rsidP="003075AC">
      <w:pPr>
        <w:pStyle w:val="ListBullet"/>
        <w:numPr>
          <w:ilvl w:val="0"/>
          <w:numId w:val="0"/>
        </w:numPr>
      </w:pPr>
    </w:p>
    <w:p w14:paraId="628F082E" w14:textId="77777777" w:rsidR="003075AC" w:rsidRPr="003075AC" w:rsidRDefault="003075AC" w:rsidP="003075AC">
      <w:pPr>
        <w:pStyle w:val="ListBullet"/>
        <w:numPr>
          <w:ilvl w:val="0"/>
          <w:numId w:val="0"/>
        </w:numPr>
      </w:pPr>
      <w:r w:rsidRPr="003075AC">
        <w:t xml:space="preserve">Citations and </w:t>
      </w:r>
      <w:r w:rsidR="00DF47EF" w:rsidRPr="003075AC">
        <w:t>References</w:t>
      </w:r>
    </w:p>
    <w:p w14:paraId="2439C845" w14:textId="77777777" w:rsidR="003075AC" w:rsidRDefault="003075AC" w:rsidP="003075AC">
      <w:pPr>
        <w:pStyle w:val="ListBullet"/>
        <w:numPr>
          <w:ilvl w:val="0"/>
          <w:numId w:val="0"/>
        </w:numPr>
      </w:pPr>
    </w:p>
    <w:p w14:paraId="57C4C6B2" w14:textId="77777777" w:rsidR="0005260D" w:rsidRPr="0005260D" w:rsidRDefault="00DF47EF" w:rsidP="003075AC">
      <w:pPr>
        <w:pStyle w:val="ListBullet"/>
      </w:pPr>
      <w:r>
        <w:t xml:space="preserve">All </w:t>
      </w:r>
      <w:r w:rsidRPr="003075AC">
        <w:rPr>
          <w:b/>
        </w:rPr>
        <w:t>citations and references</w:t>
      </w:r>
      <w:r>
        <w:t xml:space="preserve"> must be formatted to specifications of </w:t>
      </w:r>
      <w:r w:rsidR="0005260D" w:rsidRPr="0005260D">
        <w:rPr>
          <w:b/>
          <w:bCs/>
        </w:rPr>
        <w:t>Harvard Style</w:t>
      </w:r>
      <w:r w:rsidR="0005260D">
        <w:rPr>
          <w:b/>
          <w:bCs/>
        </w:rPr>
        <w:t>.</w:t>
      </w:r>
    </w:p>
    <w:p w14:paraId="33078D61" w14:textId="77777777" w:rsidR="0005260D" w:rsidRDefault="0005260D" w:rsidP="003075AC">
      <w:pPr>
        <w:pStyle w:val="ListBullet"/>
        <w:numPr>
          <w:ilvl w:val="0"/>
          <w:numId w:val="0"/>
        </w:numPr>
        <w:ind w:left="720"/>
      </w:pPr>
      <w:r>
        <w:t>Please see the following sites for examples:</w:t>
      </w:r>
    </w:p>
    <w:p w14:paraId="43C79F99" w14:textId="77777777" w:rsidR="0005260D" w:rsidRDefault="00613D40" w:rsidP="003075AC">
      <w:pPr>
        <w:pStyle w:val="ListBullet"/>
        <w:numPr>
          <w:ilvl w:val="0"/>
          <w:numId w:val="0"/>
        </w:numPr>
        <w:ind w:left="720"/>
      </w:pPr>
      <w:hyperlink r:id="rId5" w:history="1">
        <w:r w:rsidR="0005260D" w:rsidRPr="00FC2937">
          <w:rPr>
            <w:rStyle w:val="Hyperlink"/>
          </w:rPr>
          <w:t>http://sydney.edu.au/library/subjects/downloads/citation/Harvard_Complete.pdf</w:t>
        </w:r>
      </w:hyperlink>
    </w:p>
    <w:p w14:paraId="5C4296DC" w14:textId="77777777" w:rsidR="0005260D" w:rsidRDefault="00613D40" w:rsidP="003075AC">
      <w:pPr>
        <w:pStyle w:val="ListBullet"/>
        <w:numPr>
          <w:ilvl w:val="0"/>
          <w:numId w:val="0"/>
        </w:numPr>
        <w:ind w:left="720"/>
      </w:pPr>
      <w:hyperlink r:id="rId6" w:history="1">
        <w:r w:rsidR="0005260D" w:rsidRPr="00FC2937">
          <w:rPr>
            <w:rStyle w:val="Hyperlink"/>
          </w:rPr>
          <w:t>http://guides.is.uwa.edu.au/harvard</w:t>
        </w:r>
      </w:hyperlink>
    </w:p>
    <w:p w14:paraId="01A24D71" w14:textId="77777777" w:rsidR="003075AC" w:rsidRDefault="00613D40" w:rsidP="003075AC">
      <w:pPr>
        <w:pStyle w:val="ListBullet"/>
        <w:numPr>
          <w:ilvl w:val="0"/>
          <w:numId w:val="0"/>
        </w:numPr>
        <w:ind w:left="720"/>
      </w:pPr>
      <w:hyperlink r:id="rId7" w:history="1">
        <w:r w:rsidR="0005260D" w:rsidRPr="00FC2937">
          <w:rPr>
            <w:rStyle w:val="Hyperlink"/>
          </w:rPr>
          <w:t>http://www.deakin.edu.au/students/study-support/referencing/harvard</w:t>
        </w:r>
      </w:hyperlink>
    </w:p>
    <w:p w14:paraId="4A81A185" w14:textId="77777777" w:rsidR="003075AC" w:rsidRDefault="003075AC" w:rsidP="003075AC">
      <w:pPr>
        <w:pStyle w:val="ListBullet"/>
        <w:numPr>
          <w:ilvl w:val="0"/>
          <w:numId w:val="0"/>
        </w:numPr>
        <w:ind w:left="720"/>
      </w:pPr>
    </w:p>
    <w:p w14:paraId="6A1E515E" w14:textId="77777777" w:rsidR="00DF47EF" w:rsidRPr="003075AC" w:rsidRDefault="003075AC" w:rsidP="003075AC">
      <w:pPr>
        <w:pStyle w:val="ListBullet"/>
      </w:pPr>
      <w:r w:rsidRPr="003075AC">
        <w:rPr>
          <w:b/>
        </w:rPr>
        <w:t>Figures, I</w:t>
      </w:r>
      <w:r w:rsidR="00DF47EF" w:rsidRPr="003075AC">
        <w:rPr>
          <w:b/>
        </w:rPr>
        <w:t>mages</w:t>
      </w:r>
      <w:r w:rsidRPr="003075AC">
        <w:rPr>
          <w:b/>
        </w:rPr>
        <w:t xml:space="preserve"> and Tables:</w:t>
      </w:r>
      <w:r>
        <w:t xml:space="preserve"> All figures, images and tables are to be formatted to Harvard Style specifications.  For examples, please see:</w:t>
      </w:r>
    </w:p>
    <w:p w14:paraId="28247797" w14:textId="77777777" w:rsidR="003075AC" w:rsidRPr="003075AC" w:rsidRDefault="003075AC" w:rsidP="003075AC">
      <w:r w:rsidRPr="003075AC">
        <w:t>http://rmit.libguides.com/c.php?g=336211&amp;p=2262352</w:t>
      </w:r>
    </w:p>
    <w:p w14:paraId="1A0C99AD" w14:textId="77777777" w:rsidR="003075AC" w:rsidRDefault="00613D40" w:rsidP="003075AC">
      <w:hyperlink r:id="rId8" w:history="1">
        <w:r w:rsidR="003075AC" w:rsidRPr="00FC2937">
          <w:rPr>
            <w:rStyle w:val="Hyperlink"/>
          </w:rPr>
          <w:t>http://guides.lib.monash.edu/c.php?g=219786&amp;p=1454239</w:t>
        </w:r>
      </w:hyperlink>
    </w:p>
    <w:p w14:paraId="70702FB3" w14:textId="77777777" w:rsidR="003075AC" w:rsidRPr="003075AC" w:rsidRDefault="003075AC" w:rsidP="003075AC"/>
    <w:p w14:paraId="1AE2EC87" w14:textId="77777777" w:rsidR="0005260D" w:rsidRPr="003075AC" w:rsidRDefault="0005260D" w:rsidP="003075AC">
      <w:pPr>
        <w:pStyle w:val="ListBullet"/>
        <w:numPr>
          <w:ilvl w:val="0"/>
          <w:numId w:val="0"/>
        </w:numPr>
        <w:ind w:left="360"/>
      </w:pPr>
      <w:r>
        <w:t>Papers, in which references are not formatted correctly, will be returned to authors and will need to be re-submitted.</w:t>
      </w:r>
    </w:p>
    <w:p w14:paraId="0E98AC52" w14:textId="77777777" w:rsidR="00DF47EF" w:rsidRPr="00AE2A4A" w:rsidRDefault="00AE2A4A" w:rsidP="00703161">
      <w:pPr>
        <w:pStyle w:val="NormalWeb"/>
        <w:rPr>
          <w:b/>
        </w:rPr>
      </w:pPr>
      <w:r w:rsidRPr="00AE2A4A">
        <w:rPr>
          <w:b/>
        </w:rPr>
        <w:t>Your full paper must be submitted as a Microsoft Word document.</w:t>
      </w:r>
    </w:p>
    <w:sectPr w:rsidR="00DF47EF" w:rsidRPr="00AE2A4A" w:rsidSect="008E0315">
      <w:pgSz w:w="11906" w:h="16838" w:code="9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6DC0C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1" w15:restartNumberingAfterBreak="0">
    <w:nsid w:val="234426AB"/>
    <w:multiLevelType w:val="hybridMultilevel"/>
    <w:tmpl w:val="6944F3D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B01CD2"/>
    <w:multiLevelType w:val="hybridMultilevel"/>
    <w:tmpl w:val="3588EC50"/>
    <w:lvl w:ilvl="0" w:tplc="3EA01088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461CA1"/>
    <w:multiLevelType w:val="multilevel"/>
    <w:tmpl w:val="EF9AA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EC4231"/>
    <w:multiLevelType w:val="multilevel"/>
    <w:tmpl w:val="413E548A"/>
    <w:lvl w:ilvl="0">
      <w:start w:val="1"/>
      <w:numFmt w:val="decimal"/>
      <w:pStyle w:val="references"/>
      <w:isLgl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92"/>
        </w:tabs>
        <w:ind w:left="792" w:hanging="792"/>
      </w:pPr>
      <w:rPr>
        <w:rFonts w:hint="default"/>
      </w:rPr>
    </w:lvl>
    <w:lvl w:ilvl="2">
      <w:start w:val="1"/>
      <w:numFmt w:val="lowerLetter"/>
      <w:pStyle w:val="Heading3"/>
      <w:lvlText w:val="(%3) 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837690269">
    <w:abstractNumId w:val="4"/>
  </w:num>
  <w:num w:numId="2" w16cid:durableId="13581421">
    <w:abstractNumId w:val="1"/>
  </w:num>
  <w:num w:numId="3" w16cid:durableId="309402256">
    <w:abstractNumId w:val="0"/>
  </w:num>
  <w:num w:numId="4" w16cid:durableId="909925557">
    <w:abstractNumId w:val="3"/>
  </w:num>
  <w:num w:numId="5" w16cid:durableId="612639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804"/>
    <w:rsid w:val="00007CEF"/>
    <w:rsid w:val="0005260D"/>
    <w:rsid w:val="00071415"/>
    <w:rsid w:val="00097B0F"/>
    <w:rsid w:val="000B3FA5"/>
    <w:rsid w:val="00127D86"/>
    <w:rsid w:val="00166D8F"/>
    <w:rsid w:val="00203279"/>
    <w:rsid w:val="002A382C"/>
    <w:rsid w:val="00303CAD"/>
    <w:rsid w:val="003075AC"/>
    <w:rsid w:val="003A611F"/>
    <w:rsid w:val="003B7760"/>
    <w:rsid w:val="003E0B01"/>
    <w:rsid w:val="00400FA1"/>
    <w:rsid w:val="00427804"/>
    <w:rsid w:val="004F41E9"/>
    <w:rsid w:val="00551C23"/>
    <w:rsid w:val="0058690D"/>
    <w:rsid w:val="005D313D"/>
    <w:rsid w:val="00613D40"/>
    <w:rsid w:val="00703161"/>
    <w:rsid w:val="00783A4A"/>
    <w:rsid w:val="007B3F92"/>
    <w:rsid w:val="00815013"/>
    <w:rsid w:val="008B5DBD"/>
    <w:rsid w:val="008D791A"/>
    <w:rsid w:val="008E0315"/>
    <w:rsid w:val="008E198B"/>
    <w:rsid w:val="00987BDF"/>
    <w:rsid w:val="009E08B1"/>
    <w:rsid w:val="00AC55A5"/>
    <w:rsid w:val="00AE2A4A"/>
    <w:rsid w:val="00AE43D8"/>
    <w:rsid w:val="00AE47E2"/>
    <w:rsid w:val="00AF15A4"/>
    <w:rsid w:val="00AF78C3"/>
    <w:rsid w:val="00CC03D1"/>
    <w:rsid w:val="00D76F75"/>
    <w:rsid w:val="00DF47EF"/>
    <w:rsid w:val="00F31F5A"/>
    <w:rsid w:val="00F85B50"/>
    <w:rsid w:val="00FB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6B8DAD"/>
  <w15:chartTrackingRefBased/>
  <w15:docId w15:val="{57914064-C6F1-4E9C-8D71-BBE61958D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List Bullet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0315"/>
    <w:pPr>
      <w:autoSpaceDE w:val="0"/>
      <w:autoSpaceDN w:val="0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autoRedefine/>
    <w:qFormat/>
    <w:rsid w:val="002A382C"/>
    <w:pPr>
      <w:keepNext/>
      <w:spacing w:after="120"/>
      <w:outlineLvl w:val="0"/>
    </w:pPr>
    <w:rPr>
      <w:b/>
      <w:bCs/>
    </w:rPr>
  </w:style>
  <w:style w:type="paragraph" w:styleId="Heading2">
    <w:name w:val="heading 2"/>
    <w:basedOn w:val="Normal"/>
    <w:next w:val="Normal"/>
    <w:autoRedefine/>
    <w:qFormat/>
    <w:rsid w:val="002A382C"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rsid w:val="008E0315"/>
    <w:pPr>
      <w:keepNext/>
      <w:numPr>
        <w:ilvl w:val="2"/>
        <w:numId w:val="1"/>
      </w:numPr>
      <w:spacing w:before="240" w:after="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E0315"/>
    <w:rPr>
      <w:color w:val="0000FF"/>
      <w:u w:val="single"/>
    </w:rPr>
  </w:style>
  <w:style w:type="paragraph" w:customStyle="1" w:styleId="author">
    <w:name w:val="author"/>
    <w:basedOn w:val="Normal"/>
    <w:next w:val="Normal"/>
    <w:autoRedefine/>
    <w:rsid w:val="008E0315"/>
  </w:style>
  <w:style w:type="paragraph" w:customStyle="1" w:styleId="address">
    <w:name w:val="address"/>
    <w:basedOn w:val="Normal"/>
    <w:next w:val="Normal"/>
    <w:rsid w:val="008E0315"/>
    <w:rPr>
      <w:sz w:val="18"/>
    </w:rPr>
  </w:style>
  <w:style w:type="paragraph" w:styleId="Title">
    <w:name w:val="Title"/>
    <w:basedOn w:val="Normal"/>
    <w:next w:val="Normal"/>
    <w:autoRedefine/>
    <w:qFormat/>
    <w:rsid w:val="002A382C"/>
    <w:pPr>
      <w:spacing w:after="120"/>
      <w:outlineLvl w:val="0"/>
    </w:pPr>
    <w:rPr>
      <w:b/>
      <w:bCs/>
      <w:kern w:val="28"/>
      <w:sz w:val="28"/>
      <w:szCs w:val="28"/>
    </w:rPr>
  </w:style>
  <w:style w:type="paragraph" w:styleId="Caption">
    <w:name w:val="caption"/>
    <w:basedOn w:val="Normal"/>
    <w:next w:val="Normal"/>
    <w:qFormat/>
    <w:rsid w:val="008E0315"/>
    <w:pPr>
      <w:spacing w:before="120" w:after="120"/>
    </w:pPr>
    <w:rPr>
      <w:b/>
      <w:bCs/>
      <w:sz w:val="20"/>
      <w:szCs w:val="20"/>
    </w:rPr>
  </w:style>
  <w:style w:type="paragraph" w:styleId="BalloonText">
    <w:name w:val="Balloon Text"/>
    <w:basedOn w:val="Normal"/>
    <w:semiHidden/>
    <w:rsid w:val="00815013"/>
    <w:rPr>
      <w:rFonts w:ascii="Tahoma" w:hAnsi="Tahoma" w:cs="Tahoma"/>
      <w:sz w:val="16"/>
      <w:szCs w:val="16"/>
    </w:rPr>
  </w:style>
  <w:style w:type="paragraph" w:customStyle="1" w:styleId="references">
    <w:name w:val="references"/>
    <w:basedOn w:val="Normal"/>
    <w:autoRedefine/>
    <w:rsid w:val="008E0315"/>
    <w:pPr>
      <w:numPr>
        <w:numId w:val="1"/>
      </w:numPr>
      <w:tabs>
        <w:tab w:val="clear" w:pos="360"/>
      </w:tabs>
      <w:ind w:left="357" w:hanging="357"/>
    </w:pPr>
  </w:style>
  <w:style w:type="character" w:customStyle="1" w:styleId="Heading1Char">
    <w:name w:val="Heading 1 Char"/>
    <w:link w:val="Heading1"/>
    <w:rsid w:val="00987BDF"/>
    <w:rPr>
      <w:b/>
      <w:bCs/>
      <w:sz w:val="22"/>
      <w:szCs w:val="22"/>
      <w:lang w:eastAsia="en-US"/>
    </w:rPr>
  </w:style>
  <w:style w:type="paragraph" w:styleId="ListBullet">
    <w:name w:val="List Bullet"/>
    <w:basedOn w:val="Normal"/>
    <w:autoRedefine/>
    <w:uiPriority w:val="99"/>
    <w:unhideWhenUsed/>
    <w:rsid w:val="003075AC"/>
    <w:pPr>
      <w:numPr>
        <w:numId w:val="5"/>
      </w:numPr>
    </w:pPr>
  </w:style>
  <w:style w:type="paragraph" w:styleId="NormalWeb">
    <w:name w:val="Normal (Web)"/>
    <w:basedOn w:val="Normal"/>
    <w:uiPriority w:val="99"/>
    <w:unhideWhenUsed/>
    <w:rsid w:val="00DF47EF"/>
    <w:pPr>
      <w:autoSpaceDE/>
      <w:autoSpaceDN/>
      <w:spacing w:before="100" w:beforeAutospacing="1" w:after="100" w:afterAutospacing="1"/>
    </w:pPr>
    <w:rPr>
      <w:rFonts w:ascii="Arial" w:hAnsi="Arial" w:cs="Arial"/>
      <w:sz w:val="24"/>
      <w:szCs w:val="24"/>
      <w:lang w:eastAsia="zh-CN" w:bidi="th-TH"/>
    </w:rPr>
  </w:style>
  <w:style w:type="character" w:styleId="FollowedHyperlink">
    <w:name w:val="FollowedHyperlink"/>
    <w:rsid w:val="00303CA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3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ides.lib.monash.edu/c.php?g=219786&amp;p=145423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eakin.edu.au/students/study-support/referencing/harvar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uides.is.uwa.edu.au/harvard" TargetMode="External"/><Relationship Id="rId5" Type="http://schemas.openxmlformats.org/officeDocument/2006/relationships/hyperlink" Target="http://sydney.edu.au/library/subjects/downloads/citation/Harvard_Complete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Templates\Form%20-%20Paper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 - Paper Template.dot</Template>
  <TotalTime>4</TotalTime>
  <Pages>1</Pages>
  <Words>410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Abstract Template</vt:lpstr>
    </vt:vector>
  </TitlesOfParts>
  <Company>Conference Design Pty Ltd</Company>
  <LinksUpToDate>false</LinksUpToDate>
  <CharactersWithSpaces>3321</CharactersWithSpaces>
  <SharedDoc>false</SharedDoc>
  <HLinks>
    <vt:vector size="24" baseType="variant">
      <vt:variant>
        <vt:i4>4194370</vt:i4>
      </vt:variant>
      <vt:variant>
        <vt:i4>25</vt:i4>
      </vt:variant>
      <vt:variant>
        <vt:i4>0</vt:i4>
      </vt:variant>
      <vt:variant>
        <vt:i4>5</vt:i4>
      </vt:variant>
      <vt:variant>
        <vt:lpwstr>http://guides.lib.monash.edu/c.php?g=219786&amp;p=1454239</vt:lpwstr>
      </vt:variant>
      <vt:variant>
        <vt:lpwstr/>
      </vt:variant>
      <vt:variant>
        <vt:i4>2687097</vt:i4>
      </vt:variant>
      <vt:variant>
        <vt:i4>22</vt:i4>
      </vt:variant>
      <vt:variant>
        <vt:i4>0</vt:i4>
      </vt:variant>
      <vt:variant>
        <vt:i4>5</vt:i4>
      </vt:variant>
      <vt:variant>
        <vt:lpwstr>http://www.deakin.edu.au/students/study-support/referencing/harvard</vt:lpwstr>
      </vt:variant>
      <vt:variant>
        <vt:lpwstr/>
      </vt:variant>
      <vt:variant>
        <vt:i4>3276849</vt:i4>
      </vt:variant>
      <vt:variant>
        <vt:i4>19</vt:i4>
      </vt:variant>
      <vt:variant>
        <vt:i4>0</vt:i4>
      </vt:variant>
      <vt:variant>
        <vt:i4>5</vt:i4>
      </vt:variant>
      <vt:variant>
        <vt:lpwstr>http://guides.is.uwa.edu.au/harvard</vt:lpwstr>
      </vt:variant>
      <vt:variant>
        <vt:lpwstr/>
      </vt:variant>
      <vt:variant>
        <vt:i4>1572971</vt:i4>
      </vt:variant>
      <vt:variant>
        <vt:i4>16</vt:i4>
      </vt:variant>
      <vt:variant>
        <vt:i4>0</vt:i4>
      </vt:variant>
      <vt:variant>
        <vt:i4>5</vt:i4>
      </vt:variant>
      <vt:variant>
        <vt:lpwstr>http://sydney.edu.au/library/subjects/downloads/citation/Harvard_Complete.pdf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Template</dc:title>
  <dc:subject/>
  <dc:creator>ben</dc:creator>
  <cp:keywords/>
  <cp:lastModifiedBy>Andreas Christofe</cp:lastModifiedBy>
  <cp:revision>2</cp:revision>
  <cp:lastPrinted>2011-10-12T17:15:00Z</cp:lastPrinted>
  <dcterms:created xsi:type="dcterms:W3CDTF">2025-01-14T06:41:00Z</dcterms:created>
  <dcterms:modified xsi:type="dcterms:W3CDTF">2025-01-14T06:41:00Z</dcterms:modified>
</cp:coreProperties>
</file>